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49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3566"/>
        <w:gridCol w:w="643"/>
        <w:gridCol w:w="6481"/>
      </w:tblGrid>
      <w:tr w:rsidR="001B2ABD" w14:paraId="10547E81" w14:textId="77777777" w:rsidTr="00513CB0">
        <w:trPr>
          <w:trHeight w:val="4494"/>
        </w:trPr>
        <w:tc>
          <w:tcPr>
            <w:tcW w:w="3566" w:type="dxa"/>
            <w:vAlign w:val="bottom"/>
          </w:tcPr>
          <w:p w14:paraId="4ED99B86" w14:textId="0E57424D" w:rsidR="001B2ABD" w:rsidRPr="00E7352C" w:rsidRDefault="00E7352C" w:rsidP="00E7352C">
            <w:pPr>
              <w:tabs>
                <w:tab w:val="left" w:pos="990"/>
              </w:tabs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4973C52" wp14:editId="3F0934A0">
                  <wp:extent cx="2118360" cy="2462530"/>
                  <wp:effectExtent l="0" t="0" r="0" b="13970"/>
                  <wp:docPr id="6" name="Di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  <w:r w:rsidR="002A315E">
              <w:softHyphen/>
            </w:r>
          </w:p>
        </w:tc>
        <w:tc>
          <w:tcPr>
            <w:tcW w:w="643" w:type="dxa"/>
          </w:tcPr>
          <w:p w14:paraId="0D303CB3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80" w:type="dxa"/>
            <w:vAlign w:val="bottom"/>
          </w:tcPr>
          <w:p w14:paraId="00A9CFD4" w14:textId="77777777" w:rsidR="002A315E" w:rsidRDefault="002A315E" w:rsidP="0070340F">
            <w:pPr>
              <w:pStyle w:val="Title"/>
              <w:rPr>
                <w:sz w:val="72"/>
                <w:szCs w:val="72"/>
              </w:rPr>
            </w:pPr>
            <w:r w:rsidRPr="00FD7F42">
              <w:rPr>
                <w:sz w:val="72"/>
                <w:szCs w:val="72"/>
              </w:rPr>
              <w:t>ROSHAN</w:t>
            </w:r>
          </w:p>
          <w:p w14:paraId="21E21375" w14:textId="2E8D6008" w:rsidR="001B2ABD" w:rsidRPr="002A315E" w:rsidRDefault="002A315E" w:rsidP="0070340F">
            <w:pPr>
              <w:pStyle w:val="Title"/>
              <w:rPr>
                <w:sz w:val="72"/>
                <w:szCs w:val="72"/>
              </w:rPr>
            </w:pPr>
            <w:r w:rsidRPr="002A315E">
              <w:rPr>
                <w:sz w:val="72"/>
                <w:szCs w:val="72"/>
              </w:rPr>
              <w:t>KOLAMBAKAR</w:t>
            </w:r>
          </w:p>
          <w:p w14:paraId="0E954A6A" w14:textId="7E8ED5C8" w:rsidR="002A315E" w:rsidRPr="002A315E" w:rsidRDefault="002A315E" w:rsidP="002A315E"/>
        </w:tc>
      </w:tr>
      <w:tr w:rsidR="001B2ABD" w14:paraId="3F8C5D8D" w14:textId="77777777" w:rsidTr="003C3795">
        <w:trPr>
          <w:trHeight w:val="8315"/>
        </w:trPr>
        <w:tc>
          <w:tcPr>
            <w:tcW w:w="3566" w:type="dxa"/>
            <w:shd w:val="clear" w:color="auto" w:fill="auto"/>
          </w:tcPr>
          <w:p w14:paraId="11AC0C4B" w14:textId="77777777" w:rsidR="0063534C" w:rsidRDefault="0063534C" w:rsidP="00CB0055">
            <w:pPr>
              <w:pStyle w:val="Heading3"/>
            </w:pPr>
          </w:p>
          <w:p w14:paraId="6CAE9BEF" w14:textId="061ABECE" w:rsidR="0063534C" w:rsidRPr="00C0104D" w:rsidRDefault="00C0104D" w:rsidP="00C0104D">
            <w:pPr>
              <w:pStyle w:val="Heading2"/>
              <w:rPr>
                <w:color w:val="355D7E" w:themeColor="accent1" w:themeShade="80"/>
              </w:rPr>
            </w:pPr>
            <w:r w:rsidRPr="00C0104D">
              <w:rPr>
                <w:color w:val="355D7E" w:themeColor="accent1" w:themeShade="80"/>
              </w:rPr>
              <w:t>CONTACT</w:t>
            </w:r>
          </w:p>
          <w:p w14:paraId="4DD2170E" w14:textId="77777777" w:rsidR="004D3011" w:rsidRDefault="00280F10" w:rsidP="004D3011">
            <w:sdt>
              <w:sdtPr>
                <w:id w:val="1111563247"/>
                <w:placeholder>
                  <w:docPart w:val="616468EBEA4B4B3B87E9AD3B7EC6359E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B51380">
                  <w:rPr>
                    <w:b/>
                    <w:bCs/>
                    <w:sz w:val="20"/>
                    <w:szCs w:val="20"/>
                  </w:rPr>
                  <w:t>PHONE:</w:t>
                </w:r>
              </w:sdtContent>
            </w:sdt>
          </w:p>
          <w:p w14:paraId="0FCB477C" w14:textId="278AC52E" w:rsidR="004D3011" w:rsidRPr="002F5745" w:rsidRDefault="00B51380" w:rsidP="004D3011">
            <w:pPr>
              <w:rPr>
                <w:sz w:val="20"/>
                <w:szCs w:val="20"/>
              </w:rPr>
            </w:pPr>
            <w:r w:rsidRPr="002F5745">
              <w:rPr>
                <w:sz w:val="20"/>
                <w:szCs w:val="20"/>
              </w:rPr>
              <w:t>+91 7259699214</w:t>
            </w:r>
          </w:p>
          <w:p w14:paraId="11BB34CE" w14:textId="77777777" w:rsidR="002F5745" w:rsidRDefault="002F5745" w:rsidP="004D3011"/>
          <w:p w14:paraId="048219E5" w14:textId="77777777" w:rsidR="004D3011" w:rsidRPr="004D3011" w:rsidRDefault="004D3011" w:rsidP="004D3011"/>
          <w:p w14:paraId="0E28225D" w14:textId="77777777" w:rsidR="004D3011" w:rsidRDefault="00280F10" w:rsidP="004D3011">
            <w:sdt>
              <w:sdtPr>
                <w:id w:val="-672802004"/>
                <w:placeholder>
                  <w:docPart w:val="A4388EECDF714198A23853769823C172"/>
                </w:placeholder>
                <w:temporary/>
                <w:showingPlcHdr/>
                <w15:appearance w15:val="hidden"/>
              </w:sdtPr>
              <w:sdtEndPr/>
              <w:sdtContent>
                <w:r w:rsidR="0070340F" w:rsidRPr="00B51380">
                  <w:rPr>
                    <w:b/>
                    <w:bCs/>
                  </w:rPr>
                  <w:t>LINKEDIN:</w:t>
                </w:r>
              </w:sdtContent>
            </w:sdt>
          </w:p>
          <w:p w14:paraId="03C0EE75" w14:textId="076D41CA" w:rsidR="004D3011" w:rsidRDefault="00E45AFE" w:rsidP="004D3011">
            <w:r>
              <w:rPr>
                <w:rStyle w:val="vanity-namedomain"/>
                <w:rFonts w:ascii="Segoe UI" w:hAnsi="Segoe UI" w:cs="Segoe UI"/>
                <w:bdr w:val="none" w:sz="0" w:space="0" w:color="auto" w:frame="1"/>
                <w:shd w:val="clear" w:color="auto" w:fill="FFFFFF"/>
              </w:rPr>
              <w:t>www.linkedin.com/in/</w:t>
            </w:r>
            <w:r>
              <w:rPr>
                <w:rStyle w:val="break-words"/>
                <w:rFonts w:ascii="Segoe UI" w:hAnsi="Segoe UI" w:cs="Segoe UI"/>
                <w:sz w:val="21"/>
                <w:szCs w:val="21"/>
                <w:bdr w:val="none" w:sz="0" w:space="0" w:color="auto" w:frame="1"/>
                <w:shd w:val="clear" w:color="auto" w:fill="FFFFFF"/>
              </w:rPr>
              <w:t>kolambakarR</w:t>
            </w:r>
            <w:r w:rsidR="00021E5A">
              <w:rPr>
                <w:rStyle w:val="break-words"/>
                <w:rFonts w:ascii="Segoe UI" w:hAnsi="Segoe UI" w:cs="Segoe UI"/>
                <w:sz w:val="21"/>
                <w:szCs w:val="21"/>
                <w:bdr w:val="none" w:sz="0" w:space="0" w:color="auto" w:frame="1"/>
                <w:shd w:val="clear" w:color="auto" w:fill="FFFFFF"/>
              </w:rPr>
              <w:t>K</w:t>
            </w:r>
          </w:p>
          <w:p w14:paraId="5EA2709D" w14:textId="30936F72" w:rsidR="002F5745" w:rsidRDefault="002F5745" w:rsidP="004D3011"/>
          <w:p w14:paraId="23273BF6" w14:textId="77777777" w:rsidR="00E45AFE" w:rsidRDefault="00E45AFE" w:rsidP="004D3011"/>
          <w:p w14:paraId="1B88AB77" w14:textId="3E6AD8F1" w:rsidR="004D3011" w:rsidRPr="00C0104D" w:rsidRDefault="00C0104D" w:rsidP="004D3011">
            <w:pPr>
              <w:rPr>
                <w:b/>
                <w:bCs/>
              </w:rPr>
            </w:pPr>
            <w:r w:rsidRPr="00C0104D">
              <w:rPr>
                <w:b/>
                <w:bCs/>
              </w:rPr>
              <w:t>EMAIL:</w:t>
            </w:r>
          </w:p>
          <w:p w14:paraId="6526A71B" w14:textId="4A7E116D" w:rsidR="00036450" w:rsidRPr="0069754B" w:rsidRDefault="00280F10" w:rsidP="0070340F">
            <w:pPr>
              <w:rPr>
                <w:color w:val="000000" w:themeColor="text1"/>
              </w:rPr>
            </w:pPr>
            <w:hyperlink r:id="rId13" w:history="1">
              <w:r w:rsidR="00C0104D" w:rsidRPr="002F5745">
                <w:rPr>
                  <w:rStyle w:val="Hyperlink"/>
                  <w:color w:val="000000" w:themeColor="text1"/>
                  <w:sz w:val="20"/>
                  <w:szCs w:val="20"/>
                </w:rPr>
                <w:t>roshankolambkar@gmail.com</w:t>
              </w:r>
            </w:hyperlink>
          </w:p>
          <w:p w14:paraId="6B9F0E55" w14:textId="77777777" w:rsidR="00C0104D" w:rsidRPr="0070340F" w:rsidRDefault="00C0104D" w:rsidP="0070340F"/>
          <w:p w14:paraId="77CAD99A" w14:textId="1A534A3A" w:rsidR="006B51F0" w:rsidRPr="00C0104D" w:rsidRDefault="006B51F0" w:rsidP="006B51F0">
            <w:pPr>
              <w:pStyle w:val="Heading2"/>
              <w:rPr>
                <w:color w:val="355D7E" w:themeColor="accent1" w:themeShade="80"/>
              </w:rPr>
            </w:pPr>
            <w:r>
              <w:rPr>
                <w:color w:val="355D7E" w:themeColor="accent1" w:themeShade="80"/>
              </w:rPr>
              <w:t>PERMANENT ADDRESS</w:t>
            </w:r>
          </w:p>
          <w:p w14:paraId="1FAD0F7B" w14:textId="74CB8411" w:rsidR="006B51F0" w:rsidRPr="00021E5A" w:rsidRDefault="006B51F0" w:rsidP="006B51F0">
            <w:pPr>
              <w:rPr>
                <w:sz w:val="20"/>
                <w:szCs w:val="20"/>
              </w:rPr>
            </w:pPr>
            <w:r w:rsidRPr="00021E5A">
              <w:rPr>
                <w:sz w:val="20"/>
                <w:szCs w:val="20"/>
              </w:rPr>
              <w:t>#141, Khandyali, Kerwadi</w:t>
            </w:r>
          </w:p>
          <w:p w14:paraId="3E966D1F" w14:textId="3143908A" w:rsidR="006B51F0" w:rsidRPr="00021E5A" w:rsidRDefault="006B51F0" w:rsidP="006B51F0">
            <w:pPr>
              <w:rPr>
                <w:sz w:val="20"/>
                <w:szCs w:val="20"/>
              </w:rPr>
            </w:pPr>
            <w:r w:rsidRPr="00021E5A">
              <w:rPr>
                <w:sz w:val="20"/>
                <w:szCs w:val="20"/>
              </w:rPr>
              <w:t>Karwar (UK)</w:t>
            </w:r>
          </w:p>
          <w:p w14:paraId="4B98E2C0" w14:textId="793CD2E6" w:rsidR="002F5745" w:rsidRDefault="006B51F0" w:rsidP="003C3795">
            <w:pPr>
              <w:rPr>
                <w:sz w:val="20"/>
                <w:szCs w:val="20"/>
              </w:rPr>
            </w:pPr>
            <w:r w:rsidRPr="00021E5A">
              <w:rPr>
                <w:sz w:val="20"/>
                <w:szCs w:val="20"/>
              </w:rPr>
              <w:t>Karnataka ( 581400 )</w:t>
            </w:r>
          </w:p>
          <w:p w14:paraId="2D73C85A" w14:textId="77777777" w:rsidR="000C3442" w:rsidRPr="003C3795" w:rsidRDefault="000C3442" w:rsidP="003C3795">
            <w:pPr>
              <w:rPr>
                <w:sz w:val="20"/>
                <w:szCs w:val="20"/>
              </w:rPr>
            </w:pPr>
          </w:p>
          <w:p w14:paraId="66269E99" w14:textId="02B14193" w:rsidR="002E0BB8" w:rsidRPr="00C03EDA" w:rsidRDefault="00C03EDA" w:rsidP="00C03EDA">
            <w:pPr>
              <w:pStyle w:val="Heading2"/>
              <w:rPr>
                <w:color w:val="355D7E" w:themeColor="accent1" w:themeShade="80"/>
              </w:rPr>
            </w:pPr>
            <w:r>
              <w:rPr>
                <w:color w:val="355D7E" w:themeColor="accent1" w:themeShade="80"/>
              </w:rPr>
              <w:t>Hobbies AND INT</w:t>
            </w:r>
            <w:r w:rsidR="00DD0D95">
              <w:rPr>
                <w:color w:val="355D7E" w:themeColor="accent1" w:themeShade="80"/>
              </w:rPr>
              <w:t>ERESTS</w:t>
            </w:r>
          </w:p>
          <w:p w14:paraId="23F65F02" w14:textId="4734EEC8" w:rsidR="002E0BB8" w:rsidRDefault="002E0BB8" w:rsidP="002E0BB8">
            <w:pPr>
              <w:pStyle w:val="Heading4"/>
              <w:rPr>
                <w:rFonts w:ascii="Arial" w:hAnsi="Arial" w:cs="Arial"/>
                <w:b w:val="0"/>
                <w:bCs/>
                <w:color w:val="233143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/>
                <w:color w:val="233143"/>
                <w:sz w:val="22"/>
                <w:szCs w:val="22"/>
              </w:rPr>
              <w:t>Reading</w:t>
            </w:r>
          </w:p>
          <w:p w14:paraId="0C31FCAB" w14:textId="4E5371EA" w:rsidR="00C03EDA" w:rsidRDefault="00C03EDA" w:rsidP="00C03EDA">
            <w:pPr>
              <w:pStyle w:val="Heading4"/>
              <w:rPr>
                <w:rFonts w:ascii="Arial" w:hAnsi="Arial" w:cs="Arial"/>
                <w:b w:val="0"/>
                <w:bCs/>
                <w:color w:val="233143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/>
                <w:color w:val="233143"/>
                <w:sz w:val="22"/>
                <w:szCs w:val="22"/>
              </w:rPr>
              <w:t>Playing cricket</w:t>
            </w:r>
          </w:p>
          <w:p w14:paraId="02812327" w14:textId="685C2691" w:rsidR="00C03EDA" w:rsidRDefault="00C03EDA" w:rsidP="00C03EDA">
            <w:pPr>
              <w:pStyle w:val="Heading4"/>
              <w:rPr>
                <w:rFonts w:ascii="Arial" w:hAnsi="Arial" w:cs="Arial"/>
                <w:b w:val="0"/>
                <w:bCs/>
                <w:color w:val="233143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/>
                <w:color w:val="233143"/>
                <w:sz w:val="22"/>
                <w:szCs w:val="22"/>
              </w:rPr>
              <w:t>Swimming</w:t>
            </w:r>
          </w:p>
          <w:p w14:paraId="72460029" w14:textId="54127A3E" w:rsidR="00C03EDA" w:rsidRPr="00C03EDA" w:rsidRDefault="00C03EDA" w:rsidP="00C03EDA">
            <w:pPr>
              <w:pStyle w:val="Heading4"/>
              <w:rPr>
                <w:rFonts w:ascii="Arial" w:hAnsi="Arial" w:cs="Arial"/>
                <w:b w:val="0"/>
                <w:bCs/>
                <w:color w:val="233143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/>
                <w:color w:val="233143"/>
                <w:sz w:val="22"/>
                <w:szCs w:val="22"/>
              </w:rPr>
              <w:t>Playing volleyball</w:t>
            </w:r>
          </w:p>
          <w:p w14:paraId="4F947694" w14:textId="77777777" w:rsidR="00C03EDA" w:rsidRPr="00C03EDA" w:rsidRDefault="00C03EDA" w:rsidP="00C03EDA"/>
          <w:p w14:paraId="5928D23B" w14:textId="072BCD24" w:rsidR="003C3795" w:rsidRPr="00C0104D" w:rsidRDefault="003C3795" w:rsidP="003C3795">
            <w:pPr>
              <w:pStyle w:val="Heading2"/>
              <w:rPr>
                <w:color w:val="355D7E" w:themeColor="accent1" w:themeShade="80"/>
              </w:rPr>
            </w:pPr>
            <w:r w:rsidRPr="00C0104D">
              <w:rPr>
                <w:color w:val="355D7E" w:themeColor="accent1" w:themeShade="80"/>
              </w:rPr>
              <w:t>C</w:t>
            </w:r>
            <w:r>
              <w:rPr>
                <w:color w:val="355D7E" w:themeColor="accent1" w:themeShade="80"/>
              </w:rPr>
              <w:t>ERTIFICATES</w:t>
            </w:r>
          </w:p>
          <w:p w14:paraId="6958AB54" w14:textId="0EE5B28B" w:rsidR="0063534C" w:rsidRDefault="003C3795" w:rsidP="0063534C">
            <w:pPr>
              <w:pStyle w:val="ListBullet"/>
            </w:pPr>
            <w:r>
              <w:t>Complete Python bootcamp 2022</w:t>
            </w:r>
          </w:p>
          <w:p w14:paraId="1CFF2A1B" w14:textId="3A2C30F1" w:rsidR="003C3795" w:rsidRPr="0063534C" w:rsidRDefault="003C3795" w:rsidP="0063534C">
            <w:pPr>
              <w:pStyle w:val="ListBullet"/>
            </w:pPr>
            <w:r>
              <w:t xml:space="preserve">Django 4 and Python Full-Stack </w:t>
            </w:r>
          </w:p>
          <w:p w14:paraId="61BCACE4" w14:textId="4B2E6532" w:rsidR="002E0BB8" w:rsidRPr="002E0BB8" w:rsidRDefault="003C3795" w:rsidP="003C3795">
            <w:pPr>
              <w:ind w:left="420"/>
            </w:pPr>
            <w:r>
              <w:t>Developer Masterclass 2022</w:t>
            </w:r>
          </w:p>
          <w:p w14:paraId="1FCE8BB6" w14:textId="0BCC57D3" w:rsidR="002E0BB8" w:rsidRPr="002E0BB8" w:rsidRDefault="002E0BB8" w:rsidP="002E0BB8">
            <w:pPr>
              <w:rPr>
                <w:sz w:val="22"/>
                <w:szCs w:val="22"/>
              </w:rPr>
            </w:pPr>
          </w:p>
          <w:p w14:paraId="1364F533" w14:textId="114492FD" w:rsidR="002E0BB8" w:rsidRPr="002E0BB8" w:rsidRDefault="002E0BB8" w:rsidP="002E0BB8"/>
        </w:tc>
        <w:tc>
          <w:tcPr>
            <w:tcW w:w="643" w:type="dxa"/>
          </w:tcPr>
          <w:p w14:paraId="231F726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80" w:type="dxa"/>
            <w:shd w:val="clear" w:color="auto" w:fill="auto"/>
          </w:tcPr>
          <w:p w14:paraId="0874C133" w14:textId="51944B38" w:rsidR="00036450" w:rsidRDefault="001C039C" w:rsidP="00036450">
            <w:pPr>
              <w:pStyle w:val="Heading2"/>
            </w:pPr>
            <w:r w:rsidRPr="005C5CBF">
              <w:rPr>
                <w:color w:val="0070C0"/>
              </w:rPr>
              <w:t>PROFILE</w:t>
            </w:r>
            <w:r w:rsidR="005C5CBF">
              <w:t xml:space="preserve"> </w:t>
            </w:r>
          </w:p>
          <w:p w14:paraId="1BA57601" w14:textId="7514F6A0" w:rsidR="004D3011" w:rsidRPr="005C5CBF" w:rsidRDefault="000C3442" w:rsidP="000364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Experienced Freelancer in Web development seeking an opportunity to leverage my skills and expertise in the computer and IT industry, offering resourcefulness, innovation and flexibility.</w:t>
            </w:r>
          </w:p>
          <w:p w14:paraId="0EC0D7AE" w14:textId="77777777" w:rsidR="00BA6F99" w:rsidRPr="005C5CBF" w:rsidRDefault="00BA6F99" w:rsidP="00BA6F99">
            <w:pPr>
              <w:pStyle w:val="Heading2"/>
              <w:rPr>
                <w:color w:val="0070C0"/>
              </w:rPr>
            </w:pPr>
            <w:r w:rsidRPr="005C5CBF">
              <w:rPr>
                <w:color w:val="0070C0"/>
              </w:rPr>
              <w:t>Technical skills</w:t>
            </w:r>
          </w:p>
          <w:p w14:paraId="171EE822" w14:textId="77777777" w:rsidR="00BA6F99" w:rsidRPr="005C5CBF" w:rsidRDefault="00BA6F99" w:rsidP="00BA6F99">
            <w:pPr>
              <w:pStyle w:val="ListBullet"/>
              <w:rPr>
                <w:sz w:val="20"/>
                <w:szCs w:val="20"/>
              </w:rPr>
            </w:pPr>
            <w:r w:rsidRPr="005C5CBF">
              <w:rPr>
                <w:sz w:val="20"/>
                <w:szCs w:val="20"/>
              </w:rPr>
              <w:t>Python</w:t>
            </w:r>
          </w:p>
          <w:p w14:paraId="17BC237D" w14:textId="77777777" w:rsidR="00BA6F99" w:rsidRPr="005C5CBF" w:rsidRDefault="00BA6F99" w:rsidP="00BA6F99">
            <w:pPr>
              <w:pStyle w:val="ListBullet"/>
              <w:rPr>
                <w:sz w:val="20"/>
                <w:szCs w:val="20"/>
              </w:rPr>
            </w:pPr>
            <w:r w:rsidRPr="005C5CBF">
              <w:rPr>
                <w:sz w:val="20"/>
                <w:szCs w:val="20"/>
              </w:rPr>
              <w:t xml:space="preserve">Django </w:t>
            </w:r>
            <w:r w:rsidRPr="005C5CBF">
              <w:rPr>
                <w:rFonts w:ascii="Helvetica" w:hAnsi="Helvetica" w:cs="Helvetica"/>
                <w:color w:val="7E8292"/>
                <w:spacing w:val="2"/>
                <w:sz w:val="22"/>
                <w:szCs w:val="22"/>
                <w:shd w:val="clear" w:color="auto" w:fill="FFFFFF"/>
              </w:rPr>
              <w:t>(Python web framework)</w:t>
            </w:r>
          </w:p>
          <w:p w14:paraId="019DF7A6" w14:textId="52E293E4" w:rsidR="00FD3A73" w:rsidRPr="00FD3A73" w:rsidRDefault="00FD3A73" w:rsidP="00FD3A73">
            <w:pPr>
              <w:pStyle w:val="ListBulle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HTML</w:t>
            </w:r>
            <w:r w:rsidR="00FD7F42">
              <w:rPr>
                <w:sz w:val="20"/>
                <w:szCs w:val="20"/>
              </w:rPr>
              <w:t>, C</w:t>
            </w:r>
            <w:r>
              <w:rPr>
                <w:sz w:val="20"/>
                <w:szCs w:val="20"/>
              </w:rPr>
              <w:t>SS</w:t>
            </w:r>
            <w:r w:rsidR="00FD7F42">
              <w:rPr>
                <w:sz w:val="20"/>
                <w:szCs w:val="20"/>
              </w:rPr>
              <w:t>, J</w:t>
            </w:r>
            <w:r>
              <w:rPr>
                <w:sz w:val="20"/>
                <w:szCs w:val="20"/>
              </w:rPr>
              <w:t>AVASCRIPT, REACT JS</w:t>
            </w:r>
          </w:p>
          <w:p w14:paraId="2447D28E" w14:textId="1EC474AB" w:rsidR="00BA6F99" w:rsidRPr="005C5CBF" w:rsidRDefault="00BA6F99" w:rsidP="00BA6F99">
            <w:pPr>
              <w:pStyle w:val="ListBullet"/>
              <w:rPr>
                <w:sz w:val="20"/>
                <w:szCs w:val="20"/>
              </w:rPr>
            </w:pPr>
            <w:r w:rsidRPr="005C5CBF">
              <w:rPr>
                <w:sz w:val="20"/>
                <w:szCs w:val="20"/>
              </w:rPr>
              <w:t>SQL, MySQL Databases</w:t>
            </w:r>
          </w:p>
          <w:p w14:paraId="4D099178" w14:textId="0662183C" w:rsidR="000041C4" w:rsidRDefault="00280F10" w:rsidP="00BA6F99">
            <w:pPr>
              <w:pStyle w:val="Heading2"/>
            </w:pPr>
            <w:sdt>
              <w:sdtPr>
                <w:id w:val="-1447144958"/>
                <w:placeholder>
                  <w:docPart w:val="F25460236B494CE98DE0F8B2167AF05C"/>
                </w:placeholder>
                <w:temporary/>
                <w:showingPlcHdr/>
                <w15:appearance w15:val="hidden"/>
              </w:sdtPr>
              <w:sdtEndPr/>
              <w:sdtContent>
                <w:r w:rsidR="000041C4" w:rsidRPr="005C5CBF">
                  <w:rPr>
                    <w:color w:val="0070C0"/>
                  </w:rPr>
                  <w:t>EDUCATION</w:t>
                </w:r>
              </w:sdtContent>
            </w:sdt>
          </w:p>
          <w:p w14:paraId="031E764C" w14:textId="112657A7" w:rsidR="000041C4" w:rsidRPr="006C5A5F" w:rsidRDefault="00BA6F99" w:rsidP="006C5A5F">
            <w:pPr>
              <w:pStyle w:val="ListBullet"/>
              <w:rPr>
                <w:sz w:val="20"/>
                <w:szCs w:val="20"/>
              </w:rPr>
            </w:pPr>
            <w:r w:rsidRPr="006C5A5F">
              <w:rPr>
                <w:bCs/>
                <w:sz w:val="20"/>
                <w:szCs w:val="20"/>
              </w:rPr>
              <w:t>Govt. Polytechnic college</w:t>
            </w:r>
            <w:r w:rsidR="002F5745" w:rsidRPr="006C5A5F">
              <w:rPr>
                <w:bCs/>
                <w:sz w:val="20"/>
                <w:szCs w:val="20"/>
              </w:rPr>
              <w:t xml:space="preserve"> Karwar (Karnataka)</w:t>
            </w:r>
          </w:p>
          <w:p w14:paraId="42AD02F2" w14:textId="4E8F4053" w:rsidR="000041C4" w:rsidRPr="005C5CBF" w:rsidRDefault="006C5A5F" w:rsidP="000041C4">
            <w:pPr>
              <w:pStyle w:val="Dat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BA6F99" w:rsidRPr="005C5CBF">
              <w:rPr>
                <w:sz w:val="20"/>
                <w:szCs w:val="20"/>
              </w:rPr>
              <w:t>July 2018</w:t>
            </w:r>
          </w:p>
          <w:p w14:paraId="0256E6BF" w14:textId="43997B45" w:rsidR="000041C4" w:rsidRPr="005C5CBF" w:rsidRDefault="006C5A5F" w:rsidP="000041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BA6F99" w:rsidRPr="005C5CBF">
              <w:rPr>
                <w:sz w:val="20"/>
                <w:szCs w:val="20"/>
              </w:rPr>
              <w:t>Mechanical Engineering</w:t>
            </w:r>
          </w:p>
          <w:p w14:paraId="5F961637" w14:textId="51E19387" w:rsidR="00541902" w:rsidRPr="005C5CBF" w:rsidRDefault="00FD3A73" w:rsidP="00541902">
            <w:pPr>
              <w:pStyle w:val="Heading2"/>
              <w:rPr>
                <w:color w:val="0070C0"/>
              </w:rPr>
            </w:pPr>
            <w:r>
              <w:rPr>
                <w:color w:val="0070C0"/>
              </w:rPr>
              <w:t>PROFESSION</w:t>
            </w:r>
          </w:p>
          <w:p w14:paraId="7F57EBC4" w14:textId="2CBBF143" w:rsidR="001157CE" w:rsidRDefault="00FD3A73" w:rsidP="001157CE">
            <w:pPr>
              <w:pStyle w:val="ListBullet"/>
            </w:pPr>
            <w:r>
              <w:t>Freelancer ( Web Development )</w:t>
            </w:r>
          </w:p>
          <w:p w14:paraId="2CE9267F" w14:textId="77777777" w:rsidR="003C3795" w:rsidRDefault="003C3795" w:rsidP="003C3795">
            <w:pPr>
              <w:pStyle w:val="ListBullet"/>
              <w:numPr>
                <w:ilvl w:val="0"/>
                <w:numId w:val="0"/>
              </w:numPr>
              <w:ind w:left="420"/>
            </w:pPr>
          </w:p>
          <w:p w14:paraId="47942BF4" w14:textId="11D73AB6" w:rsidR="005C5CBF" w:rsidRPr="005C5CBF" w:rsidRDefault="001157CE" w:rsidP="005C5CBF">
            <w:pPr>
              <w:pStyle w:val="Heading2"/>
              <w:rPr>
                <w:color w:val="0070C0"/>
              </w:rPr>
            </w:pPr>
            <w:r>
              <w:rPr>
                <w:color w:val="0070C0"/>
              </w:rPr>
              <w:t xml:space="preserve">PERSONAL </w:t>
            </w:r>
            <w:r w:rsidR="00513CB0">
              <w:rPr>
                <w:color w:val="0070C0"/>
              </w:rPr>
              <w:t>DETAILS</w:t>
            </w:r>
          </w:p>
          <w:p w14:paraId="1A66FAA5" w14:textId="6F2E3A06" w:rsidR="005C5CBF" w:rsidRDefault="00EE78EB" w:rsidP="009C1F37">
            <w:pPr>
              <w:pStyle w:val="ListBullet"/>
            </w:pPr>
            <w:r>
              <w:t>Father</w:t>
            </w:r>
            <w:r w:rsidR="00FD7F42">
              <w:t>’s name</w:t>
            </w:r>
            <w:r w:rsidR="009C1F37">
              <w:t xml:space="preserve">            </w:t>
            </w:r>
            <w:r w:rsidR="00FD7F42">
              <w:t>:</w:t>
            </w:r>
            <w:r w:rsidR="009C1F37">
              <w:t xml:space="preserve"> </w:t>
            </w:r>
            <w:r w:rsidR="00FD7F42">
              <w:t xml:space="preserve">  Mr. Rajendra D. Kolambakar</w:t>
            </w:r>
          </w:p>
          <w:p w14:paraId="5F88C834" w14:textId="44864460" w:rsidR="00FD7F42" w:rsidRDefault="00FD7F42" w:rsidP="009C1F37">
            <w:pPr>
              <w:pStyle w:val="ListBullet"/>
            </w:pPr>
            <w:r>
              <w:t>Mother’s name</w:t>
            </w:r>
            <w:r w:rsidR="009C1F37">
              <w:t xml:space="preserve">          </w:t>
            </w:r>
            <w:r>
              <w:t xml:space="preserve">: </w:t>
            </w:r>
            <w:r w:rsidR="009C1F37">
              <w:t xml:space="preserve"> </w:t>
            </w:r>
            <w:r>
              <w:t xml:space="preserve"> Mrs. Ravina R. Kolambakar</w:t>
            </w:r>
          </w:p>
          <w:p w14:paraId="5662612D" w14:textId="6BCD91C8" w:rsidR="00FD7F42" w:rsidRDefault="00FD7F42" w:rsidP="009C1F37">
            <w:pPr>
              <w:pStyle w:val="ListBullet"/>
            </w:pPr>
            <w:r>
              <w:t xml:space="preserve">Date of birth            </w:t>
            </w:r>
            <w:r w:rsidR="009C1F37">
              <w:t xml:space="preserve"> </w:t>
            </w:r>
            <w:r>
              <w:t xml:space="preserve"> </w:t>
            </w:r>
            <w:r w:rsidR="009C1F37">
              <w:t xml:space="preserve"> </w:t>
            </w:r>
            <w:r>
              <w:t xml:space="preserve">:  </w:t>
            </w:r>
            <w:r w:rsidR="009C1F37">
              <w:t xml:space="preserve"> </w:t>
            </w:r>
            <w:r>
              <w:t>26</w:t>
            </w:r>
            <w:r>
              <w:rPr>
                <w:vertAlign w:val="superscript"/>
              </w:rPr>
              <w:t xml:space="preserve">th  </w:t>
            </w:r>
            <w:r>
              <w:t>June 1997</w:t>
            </w:r>
          </w:p>
          <w:p w14:paraId="3F780F9C" w14:textId="485E97FF" w:rsidR="00FD7F42" w:rsidRDefault="00FD7F42" w:rsidP="009C1F37">
            <w:pPr>
              <w:pStyle w:val="ListBullet"/>
            </w:pPr>
            <w:r>
              <w:t xml:space="preserve">Languages known </w:t>
            </w:r>
            <w:r w:rsidR="009C1F37">
              <w:t xml:space="preserve">  </w:t>
            </w:r>
            <w:r>
              <w:t xml:space="preserve"> </w:t>
            </w:r>
            <w:r w:rsidR="009C1F37">
              <w:t xml:space="preserve"> </w:t>
            </w:r>
            <w:r>
              <w:t xml:space="preserve">: </w:t>
            </w:r>
            <w:r w:rsidR="009C1F37">
              <w:t xml:space="preserve"> </w:t>
            </w:r>
            <w:r>
              <w:t xml:space="preserve"> English, Hindi, Kannada, Marathi, Konkani</w:t>
            </w:r>
          </w:p>
          <w:p w14:paraId="6C97CF38" w14:textId="45D2B03D" w:rsidR="00FD7F42" w:rsidRDefault="00FD7F42" w:rsidP="009C1F37">
            <w:pPr>
              <w:pStyle w:val="ListBullet"/>
            </w:pPr>
            <w:r>
              <w:t xml:space="preserve">Gender                 </w:t>
            </w:r>
            <w:r w:rsidR="009C1F37">
              <w:t xml:space="preserve"> </w:t>
            </w:r>
            <w:r>
              <w:t xml:space="preserve">  </w:t>
            </w:r>
            <w:r w:rsidR="009C1F37">
              <w:t xml:space="preserve"> </w:t>
            </w:r>
            <w:r>
              <w:t xml:space="preserve">   : </w:t>
            </w:r>
            <w:r w:rsidR="009C1F37">
              <w:t xml:space="preserve"> </w:t>
            </w:r>
            <w:r>
              <w:t xml:space="preserve"> Male</w:t>
            </w:r>
          </w:p>
          <w:p w14:paraId="3EB4ED00" w14:textId="3EBFE65B" w:rsidR="00FD7F42" w:rsidRDefault="00FD7F42" w:rsidP="009C1F37">
            <w:pPr>
              <w:pStyle w:val="ListBullet"/>
            </w:pPr>
            <w:r>
              <w:t xml:space="preserve">Nationality           </w:t>
            </w:r>
            <w:r w:rsidR="009C1F37">
              <w:t xml:space="preserve"> </w:t>
            </w:r>
            <w:r>
              <w:t xml:space="preserve">  </w:t>
            </w:r>
            <w:r w:rsidR="009C1F37">
              <w:t xml:space="preserve"> </w:t>
            </w:r>
            <w:r>
              <w:t xml:space="preserve">    :</w:t>
            </w:r>
            <w:r w:rsidR="009C1F37">
              <w:t xml:space="preserve"> </w:t>
            </w:r>
            <w:r>
              <w:t xml:space="preserve">  Indian</w:t>
            </w:r>
          </w:p>
          <w:p w14:paraId="7A0C9597" w14:textId="62F514DC" w:rsidR="00FD7F42" w:rsidRDefault="00FD7F42" w:rsidP="009C1F37">
            <w:pPr>
              <w:pStyle w:val="ListBullet"/>
            </w:pPr>
            <w:r>
              <w:t xml:space="preserve">Religion              </w:t>
            </w:r>
            <w:r w:rsidR="009C1F37">
              <w:t xml:space="preserve"> </w:t>
            </w:r>
            <w:r>
              <w:t xml:space="preserve">  </w:t>
            </w:r>
            <w:r w:rsidR="009C1F37">
              <w:t xml:space="preserve"> </w:t>
            </w:r>
            <w:r>
              <w:t xml:space="preserve">      : </w:t>
            </w:r>
            <w:r w:rsidR="009C1F37">
              <w:t xml:space="preserve"> </w:t>
            </w:r>
            <w:r>
              <w:t xml:space="preserve"> Hindu</w:t>
            </w:r>
          </w:p>
          <w:p w14:paraId="513FBC36" w14:textId="77777777" w:rsidR="001157CE" w:rsidRDefault="001157CE" w:rsidP="001157CE">
            <w:pPr>
              <w:pStyle w:val="ListBullet"/>
              <w:numPr>
                <w:ilvl w:val="0"/>
                <w:numId w:val="0"/>
              </w:numPr>
              <w:ind w:left="420"/>
            </w:pPr>
          </w:p>
          <w:p w14:paraId="4D4DDFB7" w14:textId="75A538E3" w:rsidR="005C5CBF" w:rsidRPr="00094FD6" w:rsidRDefault="005C5CBF" w:rsidP="005C5CBF">
            <w:pPr>
              <w:pStyle w:val="ListBullet"/>
              <w:numPr>
                <w:ilvl w:val="0"/>
                <w:numId w:val="0"/>
              </w:numPr>
              <w:ind w:left="420" w:hanging="360"/>
            </w:pPr>
          </w:p>
        </w:tc>
      </w:tr>
    </w:tbl>
    <w:p w14:paraId="06EDBD8C" w14:textId="77777777" w:rsidR="0043117B" w:rsidRDefault="00280F10" w:rsidP="000C45FF">
      <w:pPr>
        <w:tabs>
          <w:tab w:val="left" w:pos="990"/>
        </w:tabs>
      </w:pPr>
    </w:p>
    <w:sectPr w:rsidR="0043117B" w:rsidSect="000C45FF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188A5" w14:textId="77777777" w:rsidR="00280F10" w:rsidRDefault="00280F10" w:rsidP="000C45FF">
      <w:r>
        <w:separator/>
      </w:r>
    </w:p>
  </w:endnote>
  <w:endnote w:type="continuationSeparator" w:id="0">
    <w:p w14:paraId="7C1FFC7C" w14:textId="77777777" w:rsidR="00280F10" w:rsidRDefault="00280F1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24E06" w14:textId="77777777" w:rsidR="00280F10" w:rsidRDefault="00280F10" w:rsidP="000C45FF">
      <w:r>
        <w:separator/>
      </w:r>
    </w:p>
  </w:footnote>
  <w:footnote w:type="continuationSeparator" w:id="0">
    <w:p w14:paraId="74BD7CB1" w14:textId="77777777" w:rsidR="00280F10" w:rsidRDefault="00280F1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C6424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07346B" wp14:editId="5E72E6C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1200" cy="9630000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1200" cy="9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7C7"/>
    <w:multiLevelType w:val="hybridMultilevel"/>
    <w:tmpl w:val="F314FEE8"/>
    <w:lvl w:ilvl="0" w:tplc="9D0A3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B6D2" w:themeColor="accent1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D4007"/>
    <w:multiLevelType w:val="multilevel"/>
    <w:tmpl w:val="9148F2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4B6D2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4B6D2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4B6D2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" w15:restartNumberingAfterBreak="0">
    <w:nsid w:val="3AA63030"/>
    <w:multiLevelType w:val="hybridMultilevel"/>
    <w:tmpl w:val="D226B0FC"/>
    <w:lvl w:ilvl="0" w:tplc="40090003">
      <w:start w:val="1"/>
      <w:numFmt w:val="bullet"/>
      <w:lvlText w:val="o"/>
      <w:lvlJc w:val="left"/>
      <w:pPr>
        <w:ind w:left="883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" w15:restartNumberingAfterBreak="0">
    <w:nsid w:val="53A23458"/>
    <w:multiLevelType w:val="hybridMultilevel"/>
    <w:tmpl w:val="86B43F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814C8"/>
    <w:multiLevelType w:val="hybridMultilevel"/>
    <w:tmpl w:val="93CEDC38"/>
    <w:lvl w:ilvl="0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A973CA"/>
    <w:multiLevelType w:val="hybridMultilevel"/>
    <w:tmpl w:val="D1EE3A80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5C107C"/>
    <w:multiLevelType w:val="hybridMultilevel"/>
    <w:tmpl w:val="2092C558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5990504">
    <w:abstractNumId w:val="1"/>
  </w:num>
  <w:num w:numId="2" w16cid:durableId="673150396">
    <w:abstractNumId w:val="0"/>
  </w:num>
  <w:num w:numId="3" w16cid:durableId="1593128339">
    <w:abstractNumId w:val="6"/>
  </w:num>
  <w:num w:numId="4" w16cid:durableId="1516577639">
    <w:abstractNumId w:val="3"/>
  </w:num>
  <w:num w:numId="5" w16cid:durableId="1414665325">
    <w:abstractNumId w:val="4"/>
  </w:num>
  <w:num w:numId="6" w16cid:durableId="1016268024">
    <w:abstractNumId w:val="2"/>
  </w:num>
  <w:num w:numId="7" w16cid:durableId="1035008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15E"/>
    <w:rsid w:val="000041C4"/>
    <w:rsid w:val="00021E5A"/>
    <w:rsid w:val="00036450"/>
    <w:rsid w:val="000546B1"/>
    <w:rsid w:val="00094499"/>
    <w:rsid w:val="00094FD6"/>
    <w:rsid w:val="00096D1F"/>
    <w:rsid w:val="000B6117"/>
    <w:rsid w:val="000C3442"/>
    <w:rsid w:val="000C45FF"/>
    <w:rsid w:val="000D0C02"/>
    <w:rsid w:val="000E07C6"/>
    <w:rsid w:val="000E3FD1"/>
    <w:rsid w:val="00112054"/>
    <w:rsid w:val="001157CE"/>
    <w:rsid w:val="001525E1"/>
    <w:rsid w:val="001671F6"/>
    <w:rsid w:val="00180329"/>
    <w:rsid w:val="0019001F"/>
    <w:rsid w:val="001A74A5"/>
    <w:rsid w:val="001B2ABD"/>
    <w:rsid w:val="001C039C"/>
    <w:rsid w:val="001E0391"/>
    <w:rsid w:val="001E1759"/>
    <w:rsid w:val="001F1ECC"/>
    <w:rsid w:val="002400EB"/>
    <w:rsid w:val="0025272F"/>
    <w:rsid w:val="00256CF7"/>
    <w:rsid w:val="00280F10"/>
    <w:rsid w:val="00281FD5"/>
    <w:rsid w:val="002A315E"/>
    <w:rsid w:val="002B7CF1"/>
    <w:rsid w:val="002E0BB8"/>
    <w:rsid w:val="002F5745"/>
    <w:rsid w:val="0030481B"/>
    <w:rsid w:val="00311F9F"/>
    <w:rsid w:val="003156FC"/>
    <w:rsid w:val="003254B5"/>
    <w:rsid w:val="0037121F"/>
    <w:rsid w:val="00385167"/>
    <w:rsid w:val="003A6B7D"/>
    <w:rsid w:val="003B06CA"/>
    <w:rsid w:val="003C3795"/>
    <w:rsid w:val="003C616C"/>
    <w:rsid w:val="004071FC"/>
    <w:rsid w:val="00445947"/>
    <w:rsid w:val="004813B3"/>
    <w:rsid w:val="00496591"/>
    <w:rsid w:val="004C63E4"/>
    <w:rsid w:val="004D3011"/>
    <w:rsid w:val="00513CB0"/>
    <w:rsid w:val="0052113A"/>
    <w:rsid w:val="005262AC"/>
    <w:rsid w:val="00541902"/>
    <w:rsid w:val="005C5CBF"/>
    <w:rsid w:val="005E39D5"/>
    <w:rsid w:val="00600670"/>
    <w:rsid w:val="00616E38"/>
    <w:rsid w:val="0062123A"/>
    <w:rsid w:val="0063534C"/>
    <w:rsid w:val="00646E75"/>
    <w:rsid w:val="006771D0"/>
    <w:rsid w:val="0069754B"/>
    <w:rsid w:val="006B51F0"/>
    <w:rsid w:val="006B7E48"/>
    <w:rsid w:val="006C1D9D"/>
    <w:rsid w:val="006C5A5F"/>
    <w:rsid w:val="006E088D"/>
    <w:rsid w:val="006F53C7"/>
    <w:rsid w:val="0070340F"/>
    <w:rsid w:val="007115B8"/>
    <w:rsid w:val="00715FCB"/>
    <w:rsid w:val="00743101"/>
    <w:rsid w:val="007775E1"/>
    <w:rsid w:val="007867A0"/>
    <w:rsid w:val="007927F5"/>
    <w:rsid w:val="00802CA0"/>
    <w:rsid w:val="008D7080"/>
    <w:rsid w:val="009260CD"/>
    <w:rsid w:val="00952C25"/>
    <w:rsid w:val="009B539F"/>
    <w:rsid w:val="009C1F37"/>
    <w:rsid w:val="00A2118D"/>
    <w:rsid w:val="00A40869"/>
    <w:rsid w:val="00AD76E2"/>
    <w:rsid w:val="00AF6D44"/>
    <w:rsid w:val="00B20152"/>
    <w:rsid w:val="00B359E4"/>
    <w:rsid w:val="00B45372"/>
    <w:rsid w:val="00B51380"/>
    <w:rsid w:val="00B57D98"/>
    <w:rsid w:val="00B70850"/>
    <w:rsid w:val="00BA6F99"/>
    <w:rsid w:val="00BE2258"/>
    <w:rsid w:val="00C0104D"/>
    <w:rsid w:val="00C039FE"/>
    <w:rsid w:val="00C03EDA"/>
    <w:rsid w:val="00C066B6"/>
    <w:rsid w:val="00C21FF8"/>
    <w:rsid w:val="00C37BA1"/>
    <w:rsid w:val="00C4674C"/>
    <w:rsid w:val="00C506CF"/>
    <w:rsid w:val="00C547D5"/>
    <w:rsid w:val="00C72662"/>
    <w:rsid w:val="00C72BED"/>
    <w:rsid w:val="00C80811"/>
    <w:rsid w:val="00C9578B"/>
    <w:rsid w:val="00CB0055"/>
    <w:rsid w:val="00D25135"/>
    <w:rsid w:val="00D2522B"/>
    <w:rsid w:val="00D422DE"/>
    <w:rsid w:val="00D5459D"/>
    <w:rsid w:val="00DA1F4D"/>
    <w:rsid w:val="00DD070C"/>
    <w:rsid w:val="00DD0D95"/>
    <w:rsid w:val="00DD172A"/>
    <w:rsid w:val="00E15CD7"/>
    <w:rsid w:val="00E25A26"/>
    <w:rsid w:val="00E4381A"/>
    <w:rsid w:val="00E45AFE"/>
    <w:rsid w:val="00E55D74"/>
    <w:rsid w:val="00E7352C"/>
    <w:rsid w:val="00EE78EB"/>
    <w:rsid w:val="00F05EDE"/>
    <w:rsid w:val="00F364A3"/>
    <w:rsid w:val="00F60274"/>
    <w:rsid w:val="00F77FB9"/>
    <w:rsid w:val="00FB068F"/>
    <w:rsid w:val="00FD3A73"/>
    <w:rsid w:val="00FD7F42"/>
    <w:rsid w:val="00FE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CD8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AF6D44"/>
  </w:style>
  <w:style w:type="paragraph" w:styleId="Heading1">
    <w:name w:val="heading 1"/>
    <w:basedOn w:val="Normal"/>
    <w:next w:val="Normal"/>
    <w:link w:val="Heading1Char"/>
    <w:uiPriority w:val="9"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E2258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355D7E" w:themeColor="accent1" w:themeShade="80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0340F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BE2258"/>
    <w:rPr>
      <w:rFonts w:asciiTheme="majorHAnsi" w:eastAsiaTheme="majorEastAsia" w:hAnsiTheme="majorHAnsi" w:cstheme="majorBidi"/>
      <w:b/>
      <w:caps/>
      <w:color w:val="355D7E" w:themeColor="accent1" w:themeShade="80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Bullet">
    <w:name w:val="List Bullet"/>
    <w:basedOn w:val="Normal"/>
    <w:uiPriority w:val="11"/>
    <w:qFormat/>
    <w:rsid w:val="00094FD6"/>
    <w:pPr>
      <w:numPr>
        <w:numId w:val="1"/>
      </w:numPr>
      <w:ind w:left="420"/>
    </w:pPr>
    <w:rPr>
      <w:rFonts w:eastAsiaTheme="minorHAnsi"/>
      <w:color w:val="595959" w:themeColor="text1" w:themeTint="A6"/>
      <w:lang w:eastAsia="en-US"/>
    </w:rPr>
  </w:style>
  <w:style w:type="paragraph" w:styleId="NoSpacing">
    <w:name w:val="No Spacing"/>
    <w:uiPriority w:val="1"/>
    <w:semiHidden/>
    <w:rsid w:val="000041C4"/>
    <w:rPr>
      <w:szCs w:val="22"/>
    </w:rPr>
  </w:style>
  <w:style w:type="paragraph" w:styleId="ListParagraph">
    <w:name w:val="List Paragraph"/>
    <w:basedOn w:val="Normal"/>
    <w:uiPriority w:val="34"/>
    <w:semiHidden/>
    <w:qFormat/>
    <w:rsid w:val="005C5CBF"/>
    <w:pPr>
      <w:ind w:left="720"/>
      <w:contextualSpacing/>
    </w:pPr>
  </w:style>
  <w:style w:type="character" w:customStyle="1" w:styleId="vanity-namedomain">
    <w:name w:val="vanity-name__domain"/>
    <w:basedOn w:val="DefaultParagraphFont"/>
    <w:rsid w:val="00E45AFE"/>
  </w:style>
  <w:style w:type="character" w:customStyle="1" w:styleId="break-words">
    <w:name w:val="break-words"/>
    <w:basedOn w:val="DefaultParagraphFont"/>
    <w:rsid w:val="00E45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0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mailto:roshankolambka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nil%20m%20mhalsekar\AppData\Roaming\Microsoft\Templates\Hospitality%20management%20resume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0C425C-249E-4DBA-8BF4-1E6A8A458FFD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03BEC734-6CE1-4A77-9B55-7CE20AA26833}">
      <dgm:prSet phldrT="[Text]"/>
      <dgm:spPr/>
      <dgm:t>
        <a:bodyPr/>
        <a:lstStyle/>
        <a:p>
          <a:r>
            <a:rPr lang="en-IN"/>
            <a:t> </a:t>
          </a:r>
        </a:p>
        <a:p>
          <a:r>
            <a:rPr lang="en-IN"/>
            <a:t> </a:t>
          </a:r>
        </a:p>
      </dgm:t>
    </dgm:pt>
    <dgm:pt modelId="{BC1899D8-1B0B-4D32-A562-1B870BF6BF22}" type="parTrans" cxnId="{453FCD08-3810-4DF8-B6D5-CC78E0BEC5BC}">
      <dgm:prSet/>
      <dgm:spPr/>
      <dgm:t>
        <a:bodyPr/>
        <a:lstStyle/>
        <a:p>
          <a:endParaRPr lang="en-IN"/>
        </a:p>
      </dgm:t>
    </dgm:pt>
    <dgm:pt modelId="{CE542CBA-ECF3-4B2B-A3CE-2430FD5163FB}" type="sibTrans" cxnId="{453FCD08-3810-4DF8-B6D5-CC78E0BEC5BC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en-IN"/>
        </a:p>
      </dgm:t>
    </dgm:pt>
    <dgm:pt modelId="{74480DA5-1E4A-4F7F-88C2-DEA2C1BA30AB}" type="pres">
      <dgm:prSet presAssocID="{E70C425C-249E-4DBA-8BF4-1E6A8A458FFD}" presName="Name0" presStyleCnt="0">
        <dgm:presLayoutVars>
          <dgm:dir/>
        </dgm:presLayoutVars>
      </dgm:prSet>
      <dgm:spPr/>
    </dgm:pt>
    <dgm:pt modelId="{6ABE511A-019C-4AD3-88A8-6500CF3AF4E5}" type="pres">
      <dgm:prSet presAssocID="{CE542CBA-ECF3-4B2B-A3CE-2430FD5163FB}" presName="picture_1" presStyleLbl="bgImgPlace1" presStyleIdx="0" presStyleCnt="1"/>
      <dgm:spPr/>
    </dgm:pt>
    <dgm:pt modelId="{F80A7741-FB20-49E5-89FE-16CD0E88D965}" type="pres">
      <dgm:prSet presAssocID="{03BEC734-6CE1-4A77-9B55-7CE20AA26833}" presName="text_1" presStyleLbl="node1" presStyleIdx="0" presStyleCnt="0">
        <dgm:presLayoutVars>
          <dgm:bulletEnabled val="1"/>
        </dgm:presLayoutVars>
      </dgm:prSet>
      <dgm:spPr/>
    </dgm:pt>
    <dgm:pt modelId="{74EBB43F-0628-4282-B94B-84D8A8459E76}" type="pres">
      <dgm:prSet presAssocID="{E70C425C-249E-4DBA-8BF4-1E6A8A458FFD}" presName="maxNode" presStyleCnt="0"/>
      <dgm:spPr/>
    </dgm:pt>
    <dgm:pt modelId="{AF4C419E-D59F-4DD4-BB96-F1E02766A859}" type="pres">
      <dgm:prSet presAssocID="{E70C425C-249E-4DBA-8BF4-1E6A8A458FFD}" presName="Name33" presStyleCnt="0"/>
      <dgm:spPr/>
    </dgm:pt>
  </dgm:ptLst>
  <dgm:cxnLst>
    <dgm:cxn modelId="{453FCD08-3810-4DF8-B6D5-CC78E0BEC5BC}" srcId="{E70C425C-249E-4DBA-8BF4-1E6A8A458FFD}" destId="{03BEC734-6CE1-4A77-9B55-7CE20AA26833}" srcOrd="0" destOrd="0" parTransId="{BC1899D8-1B0B-4D32-A562-1B870BF6BF22}" sibTransId="{CE542CBA-ECF3-4B2B-A3CE-2430FD5163FB}"/>
    <dgm:cxn modelId="{2DF98A3F-6758-47CD-9D9E-63C20D911BAB}" type="presOf" srcId="{E70C425C-249E-4DBA-8BF4-1E6A8A458FFD}" destId="{74480DA5-1E4A-4F7F-88C2-DEA2C1BA30AB}" srcOrd="0" destOrd="0" presId="urn:microsoft.com/office/officeart/2008/layout/AccentedPicture"/>
    <dgm:cxn modelId="{DCEB1CB1-AF76-4E90-9FB9-BE39367463B4}" type="presOf" srcId="{03BEC734-6CE1-4A77-9B55-7CE20AA26833}" destId="{F80A7741-FB20-49E5-89FE-16CD0E88D965}" srcOrd="0" destOrd="0" presId="urn:microsoft.com/office/officeart/2008/layout/AccentedPicture"/>
    <dgm:cxn modelId="{4B2190D2-88FE-46D3-A23A-995928A4E283}" type="presOf" srcId="{CE542CBA-ECF3-4B2B-A3CE-2430FD5163FB}" destId="{6ABE511A-019C-4AD3-88A8-6500CF3AF4E5}" srcOrd="0" destOrd="0" presId="urn:microsoft.com/office/officeart/2008/layout/AccentedPicture"/>
    <dgm:cxn modelId="{50D0F125-F84C-4092-9496-B7D5DBAA899E}" type="presParOf" srcId="{74480DA5-1E4A-4F7F-88C2-DEA2C1BA30AB}" destId="{6ABE511A-019C-4AD3-88A8-6500CF3AF4E5}" srcOrd="0" destOrd="0" presId="urn:microsoft.com/office/officeart/2008/layout/AccentedPicture"/>
    <dgm:cxn modelId="{5C162E09-5F93-43D9-9C35-F797370BA1B7}" type="presParOf" srcId="{74480DA5-1E4A-4F7F-88C2-DEA2C1BA30AB}" destId="{F80A7741-FB20-49E5-89FE-16CD0E88D965}" srcOrd="1" destOrd="0" presId="urn:microsoft.com/office/officeart/2008/layout/AccentedPicture"/>
    <dgm:cxn modelId="{9A332B77-19D9-4F79-AF45-31D72C4A4AC5}" type="presParOf" srcId="{74480DA5-1E4A-4F7F-88C2-DEA2C1BA30AB}" destId="{74EBB43F-0628-4282-B94B-84D8A8459E76}" srcOrd="2" destOrd="0" presId="urn:microsoft.com/office/officeart/2008/layout/AccentedPicture"/>
    <dgm:cxn modelId="{62173B53-CC20-4809-8C0D-D9762E5E6D1D}" type="presParOf" srcId="{74EBB43F-0628-4282-B94B-84D8A8459E76}" destId="{AF4C419E-D59F-4DD4-BB96-F1E02766A859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BE511A-019C-4AD3-88A8-6500CF3AF4E5}">
      <dsp:nvSpPr>
        <dsp:cNvPr id="0" name=""/>
        <dsp:cNvSpPr/>
      </dsp:nvSpPr>
      <dsp:spPr>
        <a:xfrm>
          <a:off x="93868" y="0"/>
          <a:ext cx="1930623" cy="24625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0A7741-FB20-49E5-89FE-16CD0E88D965}">
      <dsp:nvSpPr>
        <dsp:cNvPr id="0" name=""/>
        <dsp:cNvSpPr/>
      </dsp:nvSpPr>
      <dsp:spPr>
        <a:xfrm>
          <a:off x="171093" y="985012"/>
          <a:ext cx="1486580" cy="1477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520" tIns="96520" rIns="96520" bIns="96520" numCol="1" spcCol="1270" anchor="b" anchorCtr="0">
          <a:noAutofit/>
        </a:bodyPr>
        <a:lstStyle/>
        <a:p>
          <a:pPr marL="0" lvl="0" indent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3800" kern="1200"/>
            <a:t> </a:t>
          </a:r>
        </a:p>
        <a:p>
          <a:pPr marL="0" lvl="0" indent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3800" kern="1200"/>
            <a:t> </a:t>
          </a:r>
        </a:p>
      </dsp:txBody>
      <dsp:txXfrm>
        <a:off x="171093" y="985012"/>
        <a:ext cx="1486580" cy="14775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16468EBEA4B4B3B87E9AD3B7EC6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3EB0F-0074-42E9-ABED-9D1148CA2291}"/>
      </w:docPartPr>
      <w:docPartBody>
        <w:p w:rsidR="004C15FB" w:rsidRDefault="00775115">
          <w:pPr>
            <w:pStyle w:val="616468EBEA4B4B3B87E9AD3B7EC6359E"/>
          </w:pPr>
          <w:r w:rsidRPr="004D3011">
            <w:t>PHONE:</w:t>
          </w:r>
        </w:p>
      </w:docPartBody>
    </w:docPart>
    <w:docPart>
      <w:docPartPr>
        <w:name w:val="A4388EECDF714198A23853769823C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8338C-27F3-4D8E-A11E-CF3090012679}"/>
      </w:docPartPr>
      <w:docPartBody>
        <w:p w:rsidR="004C15FB" w:rsidRDefault="00775115">
          <w:pPr>
            <w:pStyle w:val="A4388EECDF714198A23853769823C172"/>
          </w:pPr>
          <w:r>
            <w:t>LINKEDIN:</w:t>
          </w:r>
        </w:p>
      </w:docPartBody>
    </w:docPart>
    <w:docPart>
      <w:docPartPr>
        <w:name w:val="F25460236B494CE98DE0F8B2167AF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3E880-FD33-4AD3-90C5-2363D1F008F0}"/>
      </w:docPartPr>
      <w:docPartBody>
        <w:p w:rsidR="004C15FB" w:rsidRDefault="00775115">
          <w:pPr>
            <w:pStyle w:val="F25460236B494CE98DE0F8B2167AF05C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D4007"/>
    <w:multiLevelType w:val="multilevel"/>
    <w:tmpl w:val="9148F2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472C4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472C4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 w16cid:durableId="75000833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86D"/>
    <w:rsid w:val="004C15FB"/>
    <w:rsid w:val="00775115"/>
    <w:rsid w:val="00A34F2F"/>
    <w:rsid w:val="00C7786D"/>
    <w:rsid w:val="00F8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6468EBEA4B4B3B87E9AD3B7EC6359E">
    <w:name w:val="616468EBEA4B4B3B87E9AD3B7EC6359E"/>
  </w:style>
  <w:style w:type="paragraph" w:customStyle="1" w:styleId="A4388EECDF714198A23853769823C172">
    <w:name w:val="A4388EECDF714198A23853769823C172"/>
  </w:style>
  <w:style w:type="paragraph" w:customStyle="1" w:styleId="F25460236B494CE98DE0F8B2167AF05C">
    <w:name w:val="F25460236B494CE98DE0F8B2167AF05C"/>
  </w:style>
  <w:style w:type="paragraph" w:styleId="ListBullet">
    <w:name w:val="List Bullet"/>
    <w:basedOn w:val="Normal"/>
    <w:uiPriority w:val="11"/>
    <w:qFormat/>
    <w:pPr>
      <w:numPr>
        <w:numId w:val="1"/>
      </w:numPr>
      <w:spacing w:after="0" w:line="240" w:lineRule="auto"/>
      <w:ind w:left="420"/>
    </w:pPr>
    <w:rPr>
      <w:rFonts w:eastAsiaTheme="minorHAnsi"/>
      <w:color w:val="595959" w:themeColor="text1" w:themeTint="A6"/>
      <w:sz w:val="18"/>
      <w:szCs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D01B4-E230-45D7-9CD1-5BB019367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Hospitality management resume</Template>
  <TotalTime>0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2022-12-06T13:55:00Z</dcterms:created>
  <dcterms:modified xsi:type="dcterms:W3CDTF">2024-07-15T04:54:00Z</dcterms:modified>
</cp:coreProperties>
</file>